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71D" w:rsidRDefault="0071571D" w:rsidP="002A1FAB">
      <w:pPr>
        <w:spacing w:after="0" w:line="240" w:lineRule="auto"/>
        <w:jc w:val="center"/>
        <w:outlineLvl w:val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Zgłoszenie udziału</w:t>
      </w:r>
    </w:p>
    <w:p w:rsidR="0071571D" w:rsidRDefault="0071571D" w:rsidP="006F7B07">
      <w:pPr>
        <w:spacing w:after="0" w:line="240" w:lineRule="auto"/>
        <w:jc w:val="center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w Konferencji nt szkolnictwa zawodowego</w:t>
      </w:r>
    </w:p>
    <w:p w:rsidR="0071571D" w:rsidRDefault="0071571D" w:rsidP="002A1FAB">
      <w:pPr>
        <w:spacing w:after="0" w:line="240" w:lineRule="auto"/>
        <w:jc w:val="center"/>
        <w:outlineLvl w:val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19 kwietnia 2018r.</w:t>
      </w:r>
    </w:p>
    <w:p w:rsidR="0071571D" w:rsidRDefault="0071571D" w:rsidP="002A1FAB">
      <w:pPr>
        <w:spacing w:after="0" w:line="240" w:lineRule="auto"/>
        <w:jc w:val="center"/>
        <w:outlineLvl w:val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Hala EXPO, Al. Politechniki 4,Łódź </w:t>
      </w:r>
    </w:p>
    <w:p w:rsidR="0071571D" w:rsidRDefault="0071571D" w:rsidP="00C335D9">
      <w:pPr>
        <w:spacing w:after="0" w:line="240" w:lineRule="auto"/>
        <w:rPr>
          <w:rFonts w:cs="Calibri"/>
          <w:sz w:val="28"/>
          <w:szCs w:val="28"/>
        </w:rPr>
      </w:pPr>
    </w:p>
    <w:p w:rsidR="0071571D" w:rsidRDefault="0071571D" w:rsidP="00C335D9">
      <w:pPr>
        <w:spacing w:after="0" w:line="240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Zgłoszenie proszę wysłać e-mailem na adres: </w:t>
      </w:r>
      <w:r w:rsidRPr="00340F97">
        <w:rPr>
          <w:rFonts w:cs="Calibri"/>
          <w:color w:val="0000FF"/>
          <w:sz w:val="28"/>
          <w:szCs w:val="28"/>
        </w:rPr>
        <w:t>lewiatan.odziez@prywatni.com.pl</w:t>
      </w:r>
    </w:p>
    <w:p w:rsidR="0071571D" w:rsidRDefault="0071571D" w:rsidP="00C335D9">
      <w:pPr>
        <w:spacing w:after="0" w:line="240" w:lineRule="auto"/>
        <w:rPr>
          <w:rFonts w:cs="Calibr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28"/>
        <w:gridCol w:w="3529"/>
      </w:tblGrid>
      <w:tr w:rsidR="0071571D" w:rsidRPr="00F70F0B" w:rsidTr="00F70F0B">
        <w:tc>
          <w:tcPr>
            <w:tcW w:w="3528" w:type="dxa"/>
          </w:tcPr>
          <w:p w:rsidR="0071571D" w:rsidRPr="00F70F0B" w:rsidRDefault="0071571D" w:rsidP="00F70F0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F70F0B">
              <w:rPr>
                <w:rFonts w:cs="Calibri"/>
                <w:sz w:val="24"/>
                <w:szCs w:val="24"/>
              </w:rPr>
              <w:t>Nazwa Podmiotu</w:t>
            </w:r>
          </w:p>
          <w:p w:rsidR="0071571D" w:rsidRPr="00F70F0B" w:rsidRDefault="0071571D" w:rsidP="00F70F0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:rsidR="0071571D" w:rsidRPr="00F70F0B" w:rsidRDefault="0071571D" w:rsidP="00F70F0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:rsidR="0071571D" w:rsidRPr="00F70F0B" w:rsidRDefault="0071571D" w:rsidP="00F70F0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529" w:type="dxa"/>
          </w:tcPr>
          <w:p w:rsidR="0071571D" w:rsidRPr="00F70F0B" w:rsidRDefault="0071571D" w:rsidP="00F70F0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71571D" w:rsidRPr="00F70F0B" w:rsidTr="00F70F0B">
        <w:tc>
          <w:tcPr>
            <w:tcW w:w="3528" w:type="dxa"/>
          </w:tcPr>
          <w:p w:rsidR="0071571D" w:rsidRPr="00F70F0B" w:rsidRDefault="0071571D" w:rsidP="00F70F0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Pełny</w:t>
            </w:r>
            <w:r w:rsidRPr="00F70F0B">
              <w:rPr>
                <w:rFonts w:cs="Calibri"/>
                <w:sz w:val="24"/>
                <w:szCs w:val="24"/>
              </w:rPr>
              <w:t xml:space="preserve"> Adres</w:t>
            </w:r>
          </w:p>
          <w:p w:rsidR="0071571D" w:rsidRPr="00F70F0B" w:rsidRDefault="0071571D" w:rsidP="00F70F0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529" w:type="dxa"/>
          </w:tcPr>
          <w:p w:rsidR="0071571D" w:rsidRPr="00F70F0B" w:rsidRDefault="0071571D" w:rsidP="00F70F0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71571D" w:rsidRPr="00F70F0B" w:rsidTr="00F70F0B">
        <w:tc>
          <w:tcPr>
            <w:tcW w:w="3528" w:type="dxa"/>
          </w:tcPr>
          <w:p w:rsidR="0071571D" w:rsidRPr="00F70F0B" w:rsidRDefault="0071571D" w:rsidP="00F70F0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F70F0B">
              <w:rPr>
                <w:rFonts w:cs="Calibri"/>
                <w:sz w:val="24"/>
                <w:szCs w:val="24"/>
              </w:rPr>
              <w:t>Kontakt telefoniczny</w:t>
            </w:r>
          </w:p>
          <w:p w:rsidR="0071571D" w:rsidRPr="00F70F0B" w:rsidRDefault="0071571D" w:rsidP="00F70F0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529" w:type="dxa"/>
          </w:tcPr>
          <w:p w:rsidR="0071571D" w:rsidRPr="00F70F0B" w:rsidRDefault="0071571D" w:rsidP="00F70F0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71571D" w:rsidRPr="00F70F0B" w:rsidTr="00F70F0B">
        <w:tc>
          <w:tcPr>
            <w:tcW w:w="3528" w:type="dxa"/>
          </w:tcPr>
          <w:p w:rsidR="0071571D" w:rsidRPr="00F70F0B" w:rsidRDefault="0071571D" w:rsidP="00F70F0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F70F0B">
              <w:rPr>
                <w:rFonts w:cs="Calibri"/>
                <w:sz w:val="24"/>
                <w:szCs w:val="24"/>
              </w:rPr>
              <w:t>Kontakt e-mailowy</w:t>
            </w:r>
          </w:p>
          <w:p w:rsidR="0071571D" w:rsidRPr="00F70F0B" w:rsidRDefault="0071571D" w:rsidP="00F70F0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529" w:type="dxa"/>
          </w:tcPr>
          <w:p w:rsidR="0071571D" w:rsidRPr="00F70F0B" w:rsidRDefault="0071571D" w:rsidP="00F70F0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71571D" w:rsidRPr="00F70F0B" w:rsidTr="00F70F0B">
        <w:tc>
          <w:tcPr>
            <w:tcW w:w="3528" w:type="dxa"/>
          </w:tcPr>
          <w:p w:rsidR="0071571D" w:rsidRPr="00F70F0B" w:rsidRDefault="0071571D" w:rsidP="00F70F0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:rsidR="0071571D" w:rsidRPr="00F70F0B" w:rsidRDefault="0071571D" w:rsidP="00F70F0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F70F0B">
              <w:rPr>
                <w:rFonts w:cs="Calibri"/>
                <w:sz w:val="24"/>
                <w:szCs w:val="24"/>
              </w:rPr>
              <w:t xml:space="preserve">Imię i Nazwisko </w:t>
            </w:r>
          </w:p>
          <w:p w:rsidR="0071571D" w:rsidRPr="00F70F0B" w:rsidRDefault="0071571D" w:rsidP="00F70F0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F70F0B">
              <w:rPr>
                <w:rFonts w:cs="Calibri"/>
                <w:sz w:val="24"/>
                <w:szCs w:val="24"/>
              </w:rPr>
              <w:t>osoby uczestniczącej w konferencji</w:t>
            </w:r>
          </w:p>
        </w:tc>
        <w:tc>
          <w:tcPr>
            <w:tcW w:w="3529" w:type="dxa"/>
          </w:tcPr>
          <w:p w:rsidR="0071571D" w:rsidRPr="00F70F0B" w:rsidRDefault="0071571D" w:rsidP="00F70F0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71571D" w:rsidRPr="00F70F0B" w:rsidTr="00F70F0B">
        <w:tc>
          <w:tcPr>
            <w:tcW w:w="3528" w:type="dxa"/>
          </w:tcPr>
          <w:p w:rsidR="0071571D" w:rsidRPr="00F70F0B" w:rsidRDefault="0071571D" w:rsidP="00F70F0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:rsidR="0071571D" w:rsidRPr="00F70F0B" w:rsidRDefault="0071571D" w:rsidP="00F70F0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:rsidR="0071571D" w:rsidRPr="00F70F0B" w:rsidRDefault="0071571D" w:rsidP="00F70F0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F70F0B">
              <w:rPr>
                <w:rFonts w:cs="Calibri"/>
                <w:sz w:val="24"/>
                <w:szCs w:val="24"/>
              </w:rPr>
              <w:t>Zajmowane stanowisko</w:t>
            </w:r>
          </w:p>
        </w:tc>
        <w:tc>
          <w:tcPr>
            <w:tcW w:w="3529" w:type="dxa"/>
          </w:tcPr>
          <w:p w:rsidR="0071571D" w:rsidRPr="00F70F0B" w:rsidRDefault="0071571D" w:rsidP="00F70F0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71571D" w:rsidRPr="00F70F0B" w:rsidTr="00F70F0B">
        <w:tc>
          <w:tcPr>
            <w:tcW w:w="3528" w:type="dxa"/>
          </w:tcPr>
          <w:p w:rsidR="0071571D" w:rsidRPr="00F70F0B" w:rsidRDefault="0071571D" w:rsidP="00F70F0B">
            <w:pPr>
              <w:spacing w:after="0" w:line="240" w:lineRule="auto"/>
              <w:rPr>
                <w:sz w:val="24"/>
                <w:szCs w:val="24"/>
              </w:rPr>
            </w:pPr>
          </w:p>
          <w:p w:rsidR="0071571D" w:rsidRPr="00F70F0B" w:rsidRDefault="0071571D" w:rsidP="00F70F0B">
            <w:pPr>
              <w:spacing w:after="0" w:line="240" w:lineRule="auto"/>
              <w:rPr>
                <w:sz w:val="24"/>
                <w:szCs w:val="24"/>
              </w:rPr>
            </w:pPr>
            <w:r w:rsidRPr="00F70F0B">
              <w:rPr>
                <w:sz w:val="24"/>
                <w:szCs w:val="24"/>
              </w:rPr>
              <w:t xml:space="preserve">Imię i Nazwisko </w:t>
            </w:r>
          </w:p>
          <w:p w:rsidR="0071571D" w:rsidRPr="00F70F0B" w:rsidRDefault="0071571D" w:rsidP="00F70F0B">
            <w:pPr>
              <w:spacing w:after="0" w:line="240" w:lineRule="auto"/>
              <w:rPr>
                <w:sz w:val="24"/>
                <w:szCs w:val="24"/>
              </w:rPr>
            </w:pPr>
            <w:r w:rsidRPr="00F70F0B">
              <w:rPr>
                <w:sz w:val="24"/>
                <w:szCs w:val="24"/>
              </w:rPr>
              <w:t>osoby uczestniczącej w konferencji</w:t>
            </w:r>
          </w:p>
        </w:tc>
        <w:tc>
          <w:tcPr>
            <w:tcW w:w="3529" w:type="dxa"/>
          </w:tcPr>
          <w:p w:rsidR="0071571D" w:rsidRPr="00F70F0B" w:rsidRDefault="0071571D" w:rsidP="00F70F0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71571D" w:rsidRPr="00F70F0B" w:rsidTr="00F70F0B">
        <w:tc>
          <w:tcPr>
            <w:tcW w:w="3528" w:type="dxa"/>
          </w:tcPr>
          <w:p w:rsidR="0071571D" w:rsidRPr="00F70F0B" w:rsidRDefault="0071571D" w:rsidP="00F70F0B">
            <w:pPr>
              <w:spacing w:after="0" w:line="240" w:lineRule="auto"/>
              <w:rPr>
                <w:sz w:val="24"/>
                <w:szCs w:val="24"/>
              </w:rPr>
            </w:pPr>
          </w:p>
          <w:p w:rsidR="0071571D" w:rsidRPr="00F70F0B" w:rsidRDefault="0071571D" w:rsidP="00F70F0B">
            <w:pPr>
              <w:spacing w:after="0" w:line="240" w:lineRule="auto"/>
              <w:rPr>
                <w:sz w:val="24"/>
                <w:szCs w:val="24"/>
              </w:rPr>
            </w:pPr>
          </w:p>
          <w:p w:rsidR="0071571D" w:rsidRPr="00F70F0B" w:rsidRDefault="0071571D" w:rsidP="00F70F0B">
            <w:pPr>
              <w:spacing w:after="0" w:line="240" w:lineRule="auto"/>
              <w:rPr>
                <w:sz w:val="24"/>
                <w:szCs w:val="24"/>
              </w:rPr>
            </w:pPr>
            <w:r w:rsidRPr="00F70F0B">
              <w:rPr>
                <w:sz w:val="24"/>
                <w:szCs w:val="24"/>
              </w:rPr>
              <w:t>Zajmowane stanowisko</w:t>
            </w:r>
          </w:p>
        </w:tc>
        <w:tc>
          <w:tcPr>
            <w:tcW w:w="3529" w:type="dxa"/>
          </w:tcPr>
          <w:p w:rsidR="0071571D" w:rsidRPr="00F70F0B" w:rsidRDefault="0071571D" w:rsidP="00F70F0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</w:tr>
    </w:tbl>
    <w:p w:rsidR="0071571D" w:rsidRPr="00D43397" w:rsidRDefault="0071571D" w:rsidP="006F7B07">
      <w:pPr>
        <w:rPr>
          <w:rFonts w:cs="Calibri"/>
          <w:sz w:val="28"/>
          <w:szCs w:val="28"/>
        </w:rPr>
      </w:pPr>
      <w:bookmarkStart w:id="0" w:name="_GoBack"/>
      <w:bookmarkEnd w:id="0"/>
    </w:p>
    <w:sectPr w:rsidR="0071571D" w:rsidRPr="00D43397" w:rsidSect="00422FDC">
      <w:headerReference w:type="default" r:id="rId7"/>
      <w:footerReference w:type="default" r:id="rId8"/>
      <w:pgSz w:w="10319" w:h="14571" w:code="13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571D" w:rsidRDefault="0071571D" w:rsidP="008A4B49">
      <w:pPr>
        <w:spacing w:after="0" w:line="240" w:lineRule="auto"/>
      </w:pPr>
      <w:r>
        <w:separator/>
      </w:r>
    </w:p>
  </w:endnote>
  <w:endnote w:type="continuationSeparator" w:id="0">
    <w:p w:rsidR="0071571D" w:rsidRDefault="0071571D" w:rsidP="008A4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71D" w:rsidRDefault="0071571D">
    <w:pPr>
      <w:pStyle w:val="Foo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i1028" type="#_x0000_t75" style="width:381.75pt;height:34.5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571D" w:rsidRDefault="0071571D" w:rsidP="008A4B49">
      <w:pPr>
        <w:spacing w:after="0" w:line="240" w:lineRule="auto"/>
      </w:pPr>
      <w:r>
        <w:separator/>
      </w:r>
    </w:p>
  </w:footnote>
  <w:footnote w:type="continuationSeparator" w:id="0">
    <w:p w:rsidR="0071571D" w:rsidRDefault="0071571D" w:rsidP="008A4B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71D" w:rsidRDefault="0071571D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6" type="#_x0000_t75" style="width:319.5pt;height:69.7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0226D"/>
    <w:multiLevelType w:val="hybridMultilevel"/>
    <w:tmpl w:val="BEE6F8E0"/>
    <w:lvl w:ilvl="0" w:tplc="3E72EED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C006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92849"/>
    <w:multiLevelType w:val="hybridMultilevel"/>
    <w:tmpl w:val="3FD06564"/>
    <w:lvl w:ilvl="0" w:tplc="3E72EED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C006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C02E37"/>
    <w:multiLevelType w:val="hybridMultilevel"/>
    <w:tmpl w:val="594AF8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196A3E"/>
    <w:multiLevelType w:val="hybridMultilevel"/>
    <w:tmpl w:val="22D23318"/>
    <w:lvl w:ilvl="0" w:tplc="3E72EED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C006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767458"/>
    <w:multiLevelType w:val="hybridMultilevel"/>
    <w:tmpl w:val="6C64D2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A4B49"/>
    <w:rsid w:val="000177DD"/>
    <w:rsid w:val="00031E90"/>
    <w:rsid w:val="000B3A5B"/>
    <w:rsid w:val="001369EB"/>
    <w:rsid w:val="001A1F70"/>
    <w:rsid w:val="002467DF"/>
    <w:rsid w:val="00251641"/>
    <w:rsid w:val="002571E2"/>
    <w:rsid w:val="00293B68"/>
    <w:rsid w:val="002A1FAB"/>
    <w:rsid w:val="003213A1"/>
    <w:rsid w:val="00340F97"/>
    <w:rsid w:val="003C1F5D"/>
    <w:rsid w:val="004223B1"/>
    <w:rsid w:val="00422FDC"/>
    <w:rsid w:val="004619A0"/>
    <w:rsid w:val="004853F2"/>
    <w:rsid w:val="00492916"/>
    <w:rsid w:val="004C21C9"/>
    <w:rsid w:val="00534011"/>
    <w:rsid w:val="005468FA"/>
    <w:rsid w:val="006E45BC"/>
    <w:rsid w:val="006F7B07"/>
    <w:rsid w:val="0071571D"/>
    <w:rsid w:val="007B04AF"/>
    <w:rsid w:val="00816C75"/>
    <w:rsid w:val="008A4B49"/>
    <w:rsid w:val="008D5308"/>
    <w:rsid w:val="008D7B93"/>
    <w:rsid w:val="009258AD"/>
    <w:rsid w:val="009C0C33"/>
    <w:rsid w:val="00AB59D9"/>
    <w:rsid w:val="00C335D9"/>
    <w:rsid w:val="00C6561C"/>
    <w:rsid w:val="00D43397"/>
    <w:rsid w:val="00DC2FF8"/>
    <w:rsid w:val="00DD39B0"/>
    <w:rsid w:val="00EE340E"/>
    <w:rsid w:val="00F70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21C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A4B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A4B4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A4B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A4B4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A4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A4B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8D5308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422FDC"/>
    <w:pPr>
      <w:ind w:left="720"/>
      <w:contextualSpacing/>
    </w:pPr>
  </w:style>
  <w:style w:type="table" w:styleId="TableGrid">
    <w:name w:val="Table Grid"/>
    <w:basedOn w:val="TableNormal"/>
    <w:uiPriority w:val="99"/>
    <w:rsid w:val="006F7B0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rsid w:val="002A1FA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251641"/>
    <w:rPr>
      <w:rFonts w:ascii="Times New Roman" w:hAnsi="Times New Roman" w:cs="Times New Roman"/>
      <w:sz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1</Pages>
  <Words>62</Words>
  <Characters>372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udziału</dc:title>
  <dc:subject/>
  <dc:creator>Aleksandra</dc:creator>
  <cp:keywords/>
  <dc:description/>
  <cp:lastModifiedBy>WS</cp:lastModifiedBy>
  <cp:revision>5</cp:revision>
  <dcterms:created xsi:type="dcterms:W3CDTF">2017-05-30T08:20:00Z</dcterms:created>
  <dcterms:modified xsi:type="dcterms:W3CDTF">2018-04-05T09:28:00Z</dcterms:modified>
</cp:coreProperties>
</file>